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2DFA26" w14:textId="77777777" w:rsidR="009927C9" w:rsidRPr="003507D5" w:rsidRDefault="008200E4" w:rsidP="008D2E8F">
      <w:pPr>
        <w:tabs>
          <w:tab w:val="left" w:pos="1276"/>
        </w:tabs>
        <w:jc w:val="both"/>
      </w:pPr>
      <w:r w:rsidRPr="003507D5">
        <w:t>Lampiran 1</w:t>
      </w:r>
      <w:r w:rsidRPr="003507D5">
        <w:tab/>
        <w:t xml:space="preserve">: Surat </w:t>
      </w:r>
      <w:proofErr w:type="spellStart"/>
      <w:r w:rsidRPr="003507D5">
        <w:t>Edaran</w:t>
      </w:r>
      <w:proofErr w:type="spellEnd"/>
      <w:r w:rsidRPr="003507D5">
        <w:t xml:space="preserve"> Bersama </w:t>
      </w:r>
      <w:r w:rsidR="0024447E" w:rsidRPr="003507D5">
        <w:t xml:space="preserve">Menteri Keuangan </w:t>
      </w:r>
      <w:r w:rsidR="00FC2EC9" w:rsidRPr="003507D5">
        <w:t>d</w:t>
      </w:r>
      <w:r w:rsidRPr="003507D5">
        <w:t xml:space="preserve">an </w:t>
      </w:r>
      <w:proofErr w:type="spellStart"/>
      <w:r w:rsidRPr="003507D5">
        <w:t>Kepala</w:t>
      </w:r>
      <w:proofErr w:type="spellEnd"/>
      <w:r w:rsidRPr="003507D5">
        <w:t xml:space="preserve"> Badan Kepegawaian</w:t>
      </w:r>
    </w:p>
    <w:p w14:paraId="02E25CF9" w14:textId="77777777" w:rsidR="008200E4" w:rsidRPr="003507D5" w:rsidRDefault="008200E4" w:rsidP="008D2E8F">
      <w:pPr>
        <w:tabs>
          <w:tab w:val="left" w:pos="1276"/>
        </w:tabs>
        <w:jc w:val="both"/>
      </w:pPr>
      <w:r w:rsidRPr="003507D5">
        <w:tab/>
        <w:t xml:space="preserve">  Negara SE.1.38/DJA/1.0/7/1980 No.SE/117/1980</w:t>
      </w:r>
    </w:p>
    <w:p w14:paraId="411575C7" w14:textId="77777777" w:rsidR="00626939" w:rsidRPr="003507D5" w:rsidRDefault="008200E4" w:rsidP="008D2E8F">
      <w:pPr>
        <w:tabs>
          <w:tab w:val="left" w:pos="1276"/>
        </w:tabs>
        <w:jc w:val="both"/>
      </w:pPr>
      <w:r w:rsidRPr="003507D5">
        <w:t>Nomor</w:t>
      </w:r>
      <w:r w:rsidR="009927C9" w:rsidRPr="003507D5">
        <w:tab/>
        <w:t>:</w:t>
      </w:r>
      <w:r w:rsidRPr="003507D5">
        <w:t xml:space="preserve"> 19/SE/1980 Tanggal, 7 Juli 1980</w:t>
      </w:r>
    </w:p>
    <w:p w14:paraId="0B123D01" w14:textId="77777777" w:rsidR="000070AA" w:rsidRPr="003507D5" w:rsidRDefault="000070AA" w:rsidP="009927C9">
      <w:pPr>
        <w:tabs>
          <w:tab w:val="left" w:pos="1080"/>
        </w:tabs>
        <w:jc w:val="both"/>
      </w:pPr>
    </w:p>
    <w:p w14:paraId="55BB0B88" w14:textId="77777777" w:rsidR="008200E4" w:rsidRPr="003507D5" w:rsidRDefault="008200E4" w:rsidP="000070AA">
      <w:pPr>
        <w:tabs>
          <w:tab w:val="left" w:pos="1080"/>
        </w:tabs>
        <w:jc w:val="center"/>
        <w:rPr>
          <w:b/>
        </w:rPr>
      </w:pPr>
      <w:r w:rsidRPr="003507D5">
        <w:rPr>
          <w:b/>
          <w:u w:val="single"/>
        </w:rPr>
        <w:t>SURAT PERNYATAAN MASIH SEKOLAH / KULIAH</w:t>
      </w:r>
    </w:p>
    <w:p w14:paraId="03B634C8" w14:textId="4C8EB6F7" w:rsidR="008200E4" w:rsidRPr="003507D5" w:rsidRDefault="008200E4" w:rsidP="000070AA">
      <w:pPr>
        <w:tabs>
          <w:tab w:val="left" w:pos="1080"/>
        </w:tabs>
        <w:jc w:val="center"/>
      </w:pPr>
      <w:r w:rsidRPr="003507D5">
        <w:t xml:space="preserve">Nomor:  </w:t>
      </w:r>
      <w:r w:rsidR="000070AA" w:rsidRPr="003507D5">
        <w:t xml:space="preserve"> </w:t>
      </w:r>
      <w:r w:rsidR="001729A7" w:rsidRPr="003507D5">
        <w:t>………</w:t>
      </w:r>
      <w:r w:rsidR="000070AA" w:rsidRPr="003507D5">
        <w:t xml:space="preserve"> </w:t>
      </w:r>
      <w:r w:rsidR="001E053E" w:rsidRPr="003507D5">
        <w:t>/</w:t>
      </w:r>
      <w:r w:rsidR="001729A7" w:rsidRPr="003507D5">
        <w:t xml:space="preserve"> </w:t>
      </w:r>
      <w:r w:rsidR="001E053E" w:rsidRPr="003507D5">
        <w:t>UN</w:t>
      </w:r>
      <w:r w:rsidRPr="003507D5">
        <w:t>7.</w:t>
      </w:r>
      <w:r w:rsidR="009618EB" w:rsidRPr="003507D5">
        <w:t>F2.</w:t>
      </w:r>
      <w:r w:rsidR="00337EBA" w:rsidRPr="003507D5">
        <w:t xml:space="preserve">4 </w:t>
      </w:r>
      <w:r w:rsidRPr="003507D5">
        <w:t>/</w:t>
      </w:r>
      <w:r w:rsidR="001729A7" w:rsidRPr="003507D5">
        <w:t xml:space="preserve"> …</w:t>
      </w:r>
      <w:r w:rsidR="00337EBA" w:rsidRPr="003507D5">
        <w:t>. / .</w:t>
      </w:r>
      <w:r w:rsidR="001729A7" w:rsidRPr="003507D5">
        <w:t xml:space="preserve">… </w:t>
      </w:r>
      <w:r w:rsidRPr="003507D5">
        <w:t>/</w:t>
      </w:r>
      <w:r w:rsidR="001729A7" w:rsidRPr="003507D5">
        <w:t xml:space="preserve"> </w:t>
      </w:r>
      <w:r w:rsidR="00CA684E" w:rsidRPr="003507D5">
        <w:t>20…</w:t>
      </w:r>
    </w:p>
    <w:p w14:paraId="00137E01" w14:textId="77777777" w:rsidR="008200E4" w:rsidRPr="003507D5" w:rsidRDefault="008200E4" w:rsidP="000070AA">
      <w:pPr>
        <w:tabs>
          <w:tab w:val="left" w:pos="1080"/>
        </w:tabs>
        <w:jc w:val="center"/>
      </w:pPr>
    </w:p>
    <w:p w14:paraId="06D59953" w14:textId="7E254D63" w:rsidR="008200E4" w:rsidRPr="003507D5" w:rsidRDefault="008200E4" w:rsidP="009927C9">
      <w:pPr>
        <w:tabs>
          <w:tab w:val="left" w:pos="1080"/>
        </w:tabs>
        <w:jc w:val="both"/>
      </w:pPr>
      <w:r w:rsidRPr="003507D5">
        <w:t>Dengan ini Pimpinan Fakultas Ekonomi</w:t>
      </w:r>
      <w:r w:rsidR="007619D3" w:rsidRPr="003507D5">
        <w:t>ka dan Bisnis</w:t>
      </w:r>
      <w:r w:rsidRPr="003507D5">
        <w:t xml:space="preserve"> Universitas </w:t>
      </w:r>
      <w:proofErr w:type="spellStart"/>
      <w:r w:rsidRPr="003507D5">
        <w:t>Diponegoro</w:t>
      </w:r>
      <w:proofErr w:type="spellEnd"/>
      <w:r w:rsidRPr="003507D5">
        <w:t xml:space="preserve"> Semarang:</w:t>
      </w:r>
    </w:p>
    <w:p w14:paraId="4B67B808" w14:textId="77777777" w:rsidR="008200E4" w:rsidRPr="003507D5" w:rsidRDefault="008200E4" w:rsidP="009927C9">
      <w:pPr>
        <w:tabs>
          <w:tab w:val="left" w:pos="1080"/>
        </w:tabs>
        <w:jc w:val="both"/>
      </w:pPr>
    </w:p>
    <w:p w14:paraId="650BD8D9" w14:textId="174D4059" w:rsidR="00626939" w:rsidRPr="003507D5" w:rsidRDefault="000070AA" w:rsidP="00B04107">
      <w:pPr>
        <w:tabs>
          <w:tab w:val="left" w:pos="3402"/>
          <w:tab w:val="left" w:pos="3544"/>
        </w:tabs>
        <w:ind w:left="1134"/>
      </w:pPr>
      <w:r w:rsidRPr="003507D5">
        <w:t>Nama</w:t>
      </w:r>
      <w:r w:rsidRPr="003507D5">
        <w:tab/>
        <w:t xml:space="preserve">: </w:t>
      </w:r>
      <w:r w:rsidR="004144BC" w:rsidRPr="003507D5">
        <w:t xml:space="preserve">Mia </w:t>
      </w:r>
      <w:proofErr w:type="spellStart"/>
      <w:r w:rsidR="004144BC" w:rsidRPr="003507D5">
        <w:t>Prameswari</w:t>
      </w:r>
      <w:proofErr w:type="spellEnd"/>
      <w:r w:rsidR="004144BC" w:rsidRPr="003507D5">
        <w:t xml:space="preserve">, S.E., </w:t>
      </w:r>
      <w:proofErr w:type="spellStart"/>
      <w:r w:rsidR="004144BC" w:rsidRPr="003507D5">
        <w:t>M.Si</w:t>
      </w:r>
      <w:proofErr w:type="spellEnd"/>
      <w:r w:rsidR="004144BC" w:rsidRPr="003507D5">
        <w:t>.</w:t>
      </w:r>
    </w:p>
    <w:p w14:paraId="128AF193" w14:textId="09AA6353" w:rsidR="008200E4" w:rsidRPr="003507D5" w:rsidRDefault="000070AA" w:rsidP="00B04107">
      <w:pPr>
        <w:tabs>
          <w:tab w:val="left" w:pos="3402"/>
          <w:tab w:val="left" w:pos="3544"/>
        </w:tabs>
        <w:ind w:left="1134"/>
      </w:pPr>
      <w:r w:rsidRPr="003507D5">
        <w:t>NIP</w:t>
      </w:r>
      <w:r w:rsidRPr="003507D5">
        <w:tab/>
        <w:t xml:space="preserve">: </w:t>
      </w:r>
      <w:r w:rsidR="004144BC" w:rsidRPr="003507D5">
        <w:t>197901142006042001</w:t>
      </w:r>
    </w:p>
    <w:p w14:paraId="776247BA" w14:textId="1E2FE7CC" w:rsidR="008200E4" w:rsidRPr="003507D5" w:rsidRDefault="000070AA" w:rsidP="00B04107">
      <w:pPr>
        <w:tabs>
          <w:tab w:val="left" w:pos="3402"/>
          <w:tab w:val="left" w:pos="3544"/>
        </w:tabs>
        <w:ind w:left="1134"/>
      </w:pPr>
      <w:proofErr w:type="spellStart"/>
      <w:r w:rsidRPr="003507D5">
        <w:t>Pangkat</w:t>
      </w:r>
      <w:proofErr w:type="spellEnd"/>
      <w:r w:rsidRPr="003507D5">
        <w:t>/</w:t>
      </w:r>
      <w:proofErr w:type="spellStart"/>
      <w:r w:rsidRPr="003507D5">
        <w:t>Golongan</w:t>
      </w:r>
      <w:proofErr w:type="spellEnd"/>
      <w:r w:rsidRPr="003507D5">
        <w:tab/>
        <w:t xml:space="preserve">: </w:t>
      </w:r>
      <w:r w:rsidR="004C19FB" w:rsidRPr="003507D5">
        <w:t xml:space="preserve">Pembina / </w:t>
      </w:r>
      <w:proofErr w:type="spellStart"/>
      <w:r w:rsidR="004C19FB" w:rsidRPr="003507D5">
        <w:t>IV.a</w:t>
      </w:r>
      <w:proofErr w:type="spellEnd"/>
      <w:r w:rsidR="004C19FB" w:rsidRPr="003507D5">
        <w:t>.</w:t>
      </w:r>
    </w:p>
    <w:p w14:paraId="106694AC" w14:textId="68B11FD5" w:rsidR="008200E4" w:rsidRPr="003507D5" w:rsidRDefault="008200E4" w:rsidP="00B04107">
      <w:pPr>
        <w:tabs>
          <w:tab w:val="left" w:pos="3402"/>
          <w:tab w:val="left" w:pos="3544"/>
        </w:tabs>
        <w:ind w:left="1134"/>
      </w:pPr>
      <w:r w:rsidRPr="003507D5">
        <w:t>Jabatan</w:t>
      </w:r>
      <w:r w:rsidRPr="003507D5">
        <w:tab/>
        <w:t xml:space="preserve">: </w:t>
      </w:r>
      <w:r w:rsidR="0029058A" w:rsidRPr="003507D5">
        <w:t xml:space="preserve">Manajer / </w:t>
      </w:r>
      <w:proofErr w:type="spellStart"/>
      <w:r w:rsidRPr="003507D5">
        <w:t>Kepala</w:t>
      </w:r>
      <w:proofErr w:type="spellEnd"/>
      <w:r w:rsidRPr="003507D5">
        <w:t xml:space="preserve"> Bagian Tata Usaha</w:t>
      </w:r>
    </w:p>
    <w:p w14:paraId="4A6245C1" w14:textId="50211D96" w:rsidR="008200E4" w:rsidRPr="003507D5" w:rsidRDefault="008200E4" w:rsidP="00B04107">
      <w:pPr>
        <w:tabs>
          <w:tab w:val="left" w:pos="3402"/>
          <w:tab w:val="left" w:pos="3544"/>
        </w:tabs>
        <w:ind w:left="1134"/>
      </w:pPr>
      <w:r w:rsidRPr="003507D5">
        <w:t>Instansi/Perusahaan</w:t>
      </w:r>
      <w:r w:rsidRPr="003507D5">
        <w:tab/>
        <w:t>: Fakultas Ekonomi</w:t>
      </w:r>
      <w:r w:rsidR="00A444F6" w:rsidRPr="003507D5">
        <w:t>ka dan Bisnis</w:t>
      </w:r>
      <w:r w:rsidRPr="003507D5">
        <w:t xml:space="preserve"> Universitas </w:t>
      </w:r>
      <w:proofErr w:type="spellStart"/>
      <w:r w:rsidRPr="003507D5">
        <w:t>Diponegoro</w:t>
      </w:r>
      <w:proofErr w:type="spellEnd"/>
      <w:r w:rsidRPr="003507D5">
        <w:t xml:space="preserve"> Semarang</w:t>
      </w:r>
    </w:p>
    <w:p w14:paraId="371ACA97" w14:textId="77777777" w:rsidR="008200E4" w:rsidRPr="003507D5" w:rsidRDefault="008200E4" w:rsidP="009927C9">
      <w:pPr>
        <w:tabs>
          <w:tab w:val="left" w:pos="1080"/>
        </w:tabs>
        <w:jc w:val="both"/>
      </w:pPr>
    </w:p>
    <w:p w14:paraId="19DAD5A7" w14:textId="77777777" w:rsidR="008200E4" w:rsidRPr="003507D5" w:rsidRDefault="008200E4" w:rsidP="009927C9">
      <w:pPr>
        <w:tabs>
          <w:tab w:val="left" w:pos="1080"/>
        </w:tabs>
        <w:jc w:val="both"/>
      </w:pPr>
      <w:proofErr w:type="spellStart"/>
      <w:r w:rsidRPr="003507D5">
        <w:t>Menyatakan</w:t>
      </w:r>
      <w:proofErr w:type="spellEnd"/>
      <w:r w:rsidRPr="003507D5">
        <w:t xml:space="preserve"> dengan </w:t>
      </w:r>
      <w:proofErr w:type="spellStart"/>
      <w:r w:rsidRPr="003507D5">
        <w:t>sesungguhnya</w:t>
      </w:r>
      <w:proofErr w:type="spellEnd"/>
      <w:r w:rsidRPr="003507D5">
        <w:t xml:space="preserve">, bahwa </w:t>
      </w:r>
      <w:proofErr w:type="spellStart"/>
      <w:r w:rsidRPr="003507D5">
        <w:t>nama</w:t>
      </w:r>
      <w:proofErr w:type="spellEnd"/>
      <w:r w:rsidRPr="003507D5">
        <w:t xml:space="preserve"> yang tersebut di bawah ini adalah benar-benar </w:t>
      </w:r>
      <w:proofErr w:type="spellStart"/>
      <w:r w:rsidRPr="003507D5">
        <w:t>masih</w:t>
      </w:r>
      <w:proofErr w:type="spellEnd"/>
      <w:r w:rsidRPr="003507D5">
        <w:t xml:space="preserve"> sekolah / kuliah pada Fakultas Ekonomi</w:t>
      </w:r>
      <w:r w:rsidR="00F174A2" w:rsidRPr="003507D5">
        <w:t>ka dan Bisnis</w:t>
      </w:r>
      <w:r w:rsidRPr="003507D5">
        <w:t xml:space="preserve"> Universitas </w:t>
      </w:r>
      <w:proofErr w:type="spellStart"/>
      <w:r w:rsidRPr="003507D5">
        <w:t>Diponegoro</w:t>
      </w:r>
      <w:proofErr w:type="spellEnd"/>
      <w:r w:rsidRPr="003507D5">
        <w:t xml:space="preserve"> Semarang.</w:t>
      </w:r>
    </w:p>
    <w:p w14:paraId="7B43367D" w14:textId="77777777" w:rsidR="008200E4" w:rsidRPr="003507D5" w:rsidRDefault="008200E4" w:rsidP="009927C9">
      <w:pPr>
        <w:tabs>
          <w:tab w:val="left" w:pos="1080"/>
        </w:tabs>
        <w:jc w:val="both"/>
      </w:pPr>
    </w:p>
    <w:p w14:paraId="5C8E5CE8" w14:textId="35565F8C" w:rsidR="008200E4" w:rsidRPr="003507D5" w:rsidRDefault="008200E4" w:rsidP="00964C4F">
      <w:pPr>
        <w:tabs>
          <w:tab w:val="left" w:pos="3402"/>
          <w:tab w:val="left" w:pos="3544"/>
          <w:tab w:val="left" w:pos="3686"/>
        </w:tabs>
        <w:spacing w:line="360" w:lineRule="auto"/>
        <w:ind w:left="3686" w:hanging="3119"/>
      </w:pPr>
      <w:r w:rsidRPr="003507D5">
        <w:t>Nama</w:t>
      </w:r>
      <w:r w:rsidRPr="003507D5">
        <w:tab/>
        <w:t>:</w:t>
      </w:r>
    </w:p>
    <w:p w14:paraId="7B01E533" w14:textId="4D9C48DD" w:rsidR="008200E4" w:rsidRPr="003507D5" w:rsidRDefault="008200E4" w:rsidP="00964C4F">
      <w:pPr>
        <w:tabs>
          <w:tab w:val="left" w:pos="3402"/>
          <w:tab w:val="left" w:pos="3544"/>
          <w:tab w:val="left" w:pos="3686"/>
        </w:tabs>
        <w:spacing w:line="360" w:lineRule="auto"/>
        <w:ind w:left="3686" w:hanging="3119"/>
      </w:pPr>
      <w:r w:rsidRPr="003507D5">
        <w:t>N I M</w:t>
      </w:r>
      <w:r w:rsidRPr="003507D5">
        <w:tab/>
        <w:t>:</w:t>
      </w:r>
    </w:p>
    <w:p w14:paraId="57AAF763" w14:textId="65468DBF" w:rsidR="008200E4" w:rsidRPr="003507D5" w:rsidRDefault="00597E2A" w:rsidP="00964C4F">
      <w:pPr>
        <w:tabs>
          <w:tab w:val="left" w:pos="3402"/>
          <w:tab w:val="left" w:pos="3544"/>
          <w:tab w:val="left" w:pos="3686"/>
        </w:tabs>
        <w:spacing w:line="360" w:lineRule="auto"/>
        <w:ind w:left="3686" w:hanging="3119"/>
      </w:pPr>
      <w:r w:rsidRPr="003507D5">
        <w:t>Program Studi</w:t>
      </w:r>
      <w:r w:rsidR="008200E4" w:rsidRPr="003507D5">
        <w:t>/Semester</w:t>
      </w:r>
      <w:r w:rsidR="008200E4" w:rsidRPr="003507D5">
        <w:tab/>
        <w:t xml:space="preserve">: </w:t>
      </w:r>
      <w:r w:rsidR="00936563" w:rsidRPr="003507D5">
        <w:t xml:space="preserve">  </w:t>
      </w:r>
      <w:r w:rsidR="00964C4F">
        <w:tab/>
      </w:r>
      <w:r w:rsidR="002640EB" w:rsidRPr="003507D5">
        <w:rPr>
          <w:color w:val="FF0000"/>
        </w:rPr>
        <w:t>S</w:t>
      </w:r>
      <w:r w:rsidR="0000659E">
        <w:rPr>
          <w:color w:val="FF0000"/>
        </w:rPr>
        <w:t>-</w:t>
      </w:r>
      <w:r w:rsidR="002640EB" w:rsidRPr="003507D5">
        <w:rPr>
          <w:color w:val="FF0000"/>
        </w:rPr>
        <w:t>1</w:t>
      </w:r>
      <w:r w:rsidR="00EA6776">
        <w:rPr>
          <w:color w:val="FF0000"/>
        </w:rPr>
        <w:t xml:space="preserve"> </w:t>
      </w:r>
      <w:r w:rsidR="0069171D" w:rsidRPr="003507D5">
        <w:rPr>
          <w:color w:val="FF0000"/>
        </w:rPr>
        <w:t xml:space="preserve">Manajemen/Ekonomi/Ekonomi Islam/Akuntansi/Bisnis Digital </w:t>
      </w:r>
      <w:r w:rsidR="0069171D" w:rsidRPr="003507D5">
        <w:rPr>
          <w:b/>
          <w:bCs/>
          <w:color w:val="FF0000"/>
        </w:rPr>
        <w:t xml:space="preserve">pilih salah </w:t>
      </w:r>
      <w:proofErr w:type="spellStart"/>
      <w:r w:rsidR="0069171D" w:rsidRPr="003507D5">
        <w:rPr>
          <w:b/>
          <w:bCs/>
          <w:color w:val="FF0000"/>
        </w:rPr>
        <w:t>satu</w:t>
      </w:r>
      <w:proofErr w:type="spellEnd"/>
      <w:r w:rsidR="0069171D" w:rsidRPr="003507D5">
        <w:rPr>
          <w:b/>
          <w:bCs/>
          <w:color w:val="FF0000"/>
        </w:rPr>
        <w:t xml:space="preserve"> hapus lainnya</w:t>
      </w:r>
      <w:r w:rsidR="00DC22DA" w:rsidRPr="003507D5">
        <w:t xml:space="preserve"> / </w:t>
      </w:r>
      <w:r w:rsidR="00AE3DC9">
        <w:t>S</w:t>
      </w:r>
      <w:r w:rsidR="0069171D" w:rsidRPr="003507D5">
        <w:t>emester .</w:t>
      </w:r>
      <w:r w:rsidR="00DC22DA" w:rsidRPr="003507D5">
        <w:t>..</w:t>
      </w:r>
    </w:p>
    <w:p w14:paraId="67580C2B" w14:textId="7FA4194D" w:rsidR="008200E4" w:rsidRPr="003507D5" w:rsidRDefault="008200E4" w:rsidP="00964C4F">
      <w:pPr>
        <w:tabs>
          <w:tab w:val="left" w:pos="3402"/>
          <w:tab w:val="left" w:pos="3544"/>
          <w:tab w:val="left" w:pos="3686"/>
        </w:tabs>
        <w:spacing w:line="360" w:lineRule="auto"/>
        <w:ind w:left="3686" w:hanging="3119"/>
      </w:pPr>
      <w:r w:rsidRPr="003507D5">
        <w:t xml:space="preserve">Pada Tahun </w:t>
      </w:r>
      <w:proofErr w:type="spellStart"/>
      <w:r w:rsidRPr="003507D5">
        <w:t>Ajaran</w:t>
      </w:r>
      <w:proofErr w:type="spellEnd"/>
      <w:r w:rsidRPr="003507D5">
        <w:tab/>
        <w:t>:</w:t>
      </w:r>
    </w:p>
    <w:p w14:paraId="6B6A9B8F" w14:textId="424585E4" w:rsidR="008200E4" w:rsidRPr="003507D5" w:rsidRDefault="008200E4" w:rsidP="00964C4F">
      <w:pPr>
        <w:tabs>
          <w:tab w:val="left" w:pos="3402"/>
          <w:tab w:val="left" w:pos="3544"/>
          <w:tab w:val="left" w:pos="3686"/>
        </w:tabs>
        <w:spacing w:line="360" w:lineRule="auto"/>
        <w:ind w:left="3686" w:hanging="3119"/>
      </w:pPr>
      <w:r w:rsidRPr="003507D5">
        <w:t xml:space="preserve">Nama </w:t>
      </w:r>
      <w:r w:rsidR="00585730" w:rsidRPr="003507D5">
        <w:t>O</w:t>
      </w:r>
      <w:r w:rsidRPr="003507D5">
        <w:t>rang Tua / Wali</w:t>
      </w:r>
      <w:r w:rsidRPr="003507D5">
        <w:tab/>
        <w:t>:</w:t>
      </w:r>
    </w:p>
    <w:p w14:paraId="3E11EC22" w14:textId="556BA911" w:rsidR="008200E4" w:rsidRPr="003507D5" w:rsidRDefault="008200E4" w:rsidP="00964C4F">
      <w:pPr>
        <w:tabs>
          <w:tab w:val="left" w:pos="3402"/>
          <w:tab w:val="left" w:pos="3544"/>
          <w:tab w:val="left" w:pos="3686"/>
        </w:tabs>
        <w:spacing w:line="360" w:lineRule="auto"/>
        <w:ind w:left="3686" w:hanging="3119"/>
      </w:pPr>
      <w:r w:rsidRPr="003507D5">
        <w:t>N I P / N R P</w:t>
      </w:r>
      <w:r w:rsidRPr="003507D5">
        <w:tab/>
        <w:t>:</w:t>
      </w:r>
    </w:p>
    <w:p w14:paraId="5CA59DF8" w14:textId="65E1DBCE" w:rsidR="00AF61A2" w:rsidRPr="003507D5" w:rsidRDefault="00AF61A2" w:rsidP="00964C4F">
      <w:pPr>
        <w:tabs>
          <w:tab w:val="left" w:pos="3402"/>
          <w:tab w:val="left" w:pos="3544"/>
          <w:tab w:val="left" w:pos="3686"/>
          <w:tab w:val="left" w:pos="3888"/>
        </w:tabs>
        <w:spacing w:line="360" w:lineRule="auto"/>
        <w:ind w:left="3686" w:hanging="3119"/>
      </w:pPr>
      <w:r w:rsidRPr="003507D5">
        <w:t>Instansi / Perusahaan</w:t>
      </w:r>
      <w:r w:rsidRPr="003507D5">
        <w:tab/>
        <w:t>:</w:t>
      </w:r>
    </w:p>
    <w:p w14:paraId="4E5AC093" w14:textId="77777777" w:rsidR="00D019B8" w:rsidRPr="003507D5" w:rsidRDefault="00D019B8" w:rsidP="009927C9">
      <w:pPr>
        <w:tabs>
          <w:tab w:val="left" w:pos="1080"/>
        </w:tabs>
        <w:jc w:val="both"/>
      </w:pPr>
    </w:p>
    <w:p w14:paraId="6CD1AF08" w14:textId="2113EEF9" w:rsidR="008200E4" w:rsidRPr="003507D5" w:rsidRDefault="008200E4" w:rsidP="009927C9">
      <w:pPr>
        <w:tabs>
          <w:tab w:val="left" w:pos="1080"/>
        </w:tabs>
        <w:jc w:val="both"/>
      </w:pPr>
      <w:r w:rsidRPr="003507D5">
        <w:t xml:space="preserve">Demikian </w:t>
      </w:r>
      <w:proofErr w:type="spellStart"/>
      <w:r w:rsidRPr="003507D5">
        <w:t>surat</w:t>
      </w:r>
      <w:proofErr w:type="spellEnd"/>
      <w:r w:rsidRPr="003507D5">
        <w:t xml:space="preserve"> pernyataan ini kami buat dengan </w:t>
      </w:r>
      <w:proofErr w:type="spellStart"/>
      <w:r w:rsidRPr="003507D5">
        <w:t>sesungguhnya</w:t>
      </w:r>
      <w:proofErr w:type="spellEnd"/>
      <w:r w:rsidRPr="003507D5">
        <w:t xml:space="preserve">, dan </w:t>
      </w:r>
      <w:proofErr w:type="spellStart"/>
      <w:r w:rsidRPr="003507D5">
        <w:t>apabila</w:t>
      </w:r>
      <w:proofErr w:type="spellEnd"/>
      <w:r w:rsidRPr="003507D5">
        <w:t xml:space="preserve"> </w:t>
      </w:r>
      <w:proofErr w:type="spellStart"/>
      <w:r w:rsidRPr="003507D5">
        <w:t>dikemudian</w:t>
      </w:r>
      <w:proofErr w:type="spellEnd"/>
      <w:r w:rsidRPr="003507D5">
        <w:t xml:space="preserve"> </w:t>
      </w:r>
      <w:proofErr w:type="spellStart"/>
      <w:r w:rsidRPr="003507D5">
        <w:t>hari</w:t>
      </w:r>
      <w:proofErr w:type="spellEnd"/>
      <w:r w:rsidRPr="003507D5">
        <w:t xml:space="preserve"> </w:t>
      </w:r>
      <w:proofErr w:type="spellStart"/>
      <w:r w:rsidRPr="003507D5">
        <w:t>surat</w:t>
      </w:r>
      <w:proofErr w:type="spellEnd"/>
      <w:r w:rsidRPr="003507D5">
        <w:t xml:space="preserve"> pernyataan ini tidak benar yang </w:t>
      </w:r>
      <w:proofErr w:type="spellStart"/>
      <w:r w:rsidRPr="003507D5">
        <w:t>mengakibatkan</w:t>
      </w:r>
      <w:proofErr w:type="spellEnd"/>
      <w:r w:rsidRPr="003507D5">
        <w:t xml:space="preserve"> </w:t>
      </w:r>
      <w:proofErr w:type="spellStart"/>
      <w:r w:rsidRPr="003507D5">
        <w:t>kerugian</w:t>
      </w:r>
      <w:proofErr w:type="spellEnd"/>
      <w:r w:rsidRPr="003507D5">
        <w:t xml:space="preserve"> Negara Republik Indonesia, maka kami bersedia </w:t>
      </w:r>
      <w:proofErr w:type="spellStart"/>
      <w:r w:rsidRPr="003507D5">
        <w:t>menanggung</w:t>
      </w:r>
      <w:proofErr w:type="spellEnd"/>
      <w:r w:rsidR="000070AA" w:rsidRPr="003507D5">
        <w:t xml:space="preserve"> sesuai dengan </w:t>
      </w:r>
      <w:proofErr w:type="spellStart"/>
      <w:r w:rsidR="000070AA" w:rsidRPr="003507D5">
        <w:t>ketentuan</w:t>
      </w:r>
      <w:proofErr w:type="spellEnd"/>
      <w:r w:rsidR="000070AA" w:rsidRPr="003507D5">
        <w:t xml:space="preserve"> yang berlaku.</w:t>
      </w:r>
    </w:p>
    <w:p w14:paraId="4334C4E9" w14:textId="77777777" w:rsidR="00626939" w:rsidRPr="003507D5" w:rsidRDefault="00626939" w:rsidP="009927C9">
      <w:pPr>
        <w:tabs>
          <w:tab w:val="left" w:pos="1080"/>
        </w:tabs>
        <w:jc w:val="both"/>
      </w:pPr>
    </w:p>
    <w:p w14:paraId="5A72F3FD" w14:textId="77777777" w:rsidR="00626939" w:rsidRPr="003507D5" w:rsidRDefault="00626939" w:rsidP="00626939">
      <w:pPr>
        <w:tabs>
          <w:tab w:val="left" w:pos="1080"/>
        </w:tabs>
        <w:ind w:left="1260"/>
        <w:jc w:val="both"/>
      </w:pPr>
      <w:r w:rsidRPr="003507D5">
        <w:tab/>
      </w:r>
      <w:r w:rsidRPr="003507D5">
        <w:tab/>
      </w:r>
      <w:r w:rsidRPr="003507D5">
        <w:tab/>
      </w:r>
      <w:r w:rsidRPr="003507D5">
        <w:tab/>
      </w:r>
      <w:r w:rsidRPr="003507D5">
        <w:tab/>
      </w:r>
      <w:r w:rsidRPr="003507D5">
        <w:tab/>
      </w:r>
      <w:r w:rsidRPr="003507D5">
        <w:tab/>
        <w:t>Semarang.</w:t>
      </w:r>
    </w:p>
    <w:p w14:paraId="0707067B" w14:textId="77777777" w:rsidR="00626939" w:rsidRPr="003507D5" w:rsidRDefault="00626939" w:rsidP="00626939">
      <w:pPr>
        <w:tabs>
          <w:tab w:val="left" w:pos="1080"/>
        </w:tabs>
        <w:ind w:left="1260"/>
        <w:jc w:val="both"/>
      </w:pPr>
    </w:p>
    <w:p w14:paraId="339060CB" w14:textId="77777777" w:rsidR="00626939" w:rsidRPr="003507D5" w:rsidRDefault="00576DC5" w:rsidP="00626939">
      <w:pPr>
        <w:tabs>
          <w:tab w:val="left" w:pos="1080"/>
        </w:tabs>
        <w:ind w:left="1260"/>
        <w:jc w:val="both"/>
      </w:pPr>
      <w:r w:rsidRPr="003507D5">
        <w:tab/>
      </w:r>
      <w:r w:rsidRPr="003507D5">
        <w:tab/>
      </w:r>
      <w:r w:rsidRPr="003507D5">
        <w:tab/>
      </w:r>
      <w:r w:rsidRPr="003507D5">
        <w:tab/>
      </w:r>
      <w:r w:rsidRPr="003507D5">
        <w:tab/>
      </w:r>
      <w:r w:rsidRPr="003507D5">
        <w:tab/>
      </w:r>
      <w:r w:rsidRPr="003507D5">
        <w:tab/>
      </w:r>
      <w:r w:rsidR="00626939" w:rsidRPr="003507D5">
        <w:t>Dekan</w:t>
      </w:r>
      <w:r w:rsidRPr="003507D5">
        <w:t>,</w:t>
      </w:r>
    </w:p>
    <w:p w14:paraId="44DE29DB" w14:textId="662572C3" w:rsidR="00576DC5" w:rsidRPr="003507D5" w:rsidRDefault="00576DC5" w:rsidP="00626939">
      <w:pPr>
        <w:tabs>
          <w:tab w:val="left" w:pos="1080"/>
        </w:tabs>
        <w:ind w:left="1260"/>
        <w:jc w:val="both"/>
      </w:pPr>
      <w:r w:rsidRPr="003507D5">
        <w:tab/>
      </w:r>
      <w:r w:rsidRPr="003507D5">
        <w:tab/>
      </w:r>
      <w:r w:rsidRPr="003507D5">
        <w:tab/>
      </w:r>
      <w:r w:rsidRPr="003507D5">
        <w:tab/>
      </w:r>
      <w:r w:rsidRPr="003507D5">
        <w:tab/>
      </w:r>
      <w:r w:rsidRPr="003507D5">
        <w:tab/>
      </w:r>
      <w:r w:rsidRPr="003507D5">
        <w:tab/>
      </w:r>
      <w:proofErr w:type="spellStart"/>
      <w:r w:rsidRPr="003507D5">
        <w:t>Ub.</w:t>
      </w:r>
      <w:r w:rsidR="00E64D48" w:rsidRPr="003507D5">
        <w:t>Manajer</w:t>
      </w:r>
      <w:proofErr w:type="spellEnd"/>
      <w:r w:rsidR="00E64D48" w:rsidRPr="003507D5">
        <w:t>/</w:t>
      </w:r>
      <w:proofErr w:type="spellStart"/>
      <w:r w:rsidRPr="003507D5">
        <w:t>Kabag.Tata</w:t>
      </w:r>
      <w:proofErr w:type="spellEnd"/>
      <w:r w:rsidRPr="003507D5">
        <w:t xml:space="preserve"> Usaha</w:t>
      </w:r>
      <w:r w:rsidR="002B3DBD" w:rsidRPr="003507D5">
        <w:t>,</w:t>
      </w:r>
    </w:p>
    <w:p w14:paraId="19F895CC" w14:textId="77777777" w:rsidR="00626939" w:rsidRPr="003507D5" w:rsidRDefault="00576DC5" w:rsidP="00626939">
      <w:pPr>
        <w:tabs>
          <w:tab w:val="left" w:pos="1080"/>
        </w:tabs>
        <w:ind w:left="1260"/>
        <w:jc w:val="both"/>
      </w:pPr>
      <w:r w:rsidRPr="003507D5">
        <w:tab/>
      </w:r>
      <w:r w:rsidRPr="003507D5">
        <w:tab/>
      </w:r>
      <w:r w:rsidRPr="003507D5">
        <w:tab/>
      </w:r>
      <w:r w:rsidRPr="003507D5">
        <w:tab/>
      </w:r>
      <w:r w:rsidRPr="003507D5">
        <w:tab/>
      </w:r>
      <w:r w:rsidRPr="003507D5">
        <w:tab/>
      </w:r>
      <w:r w:rsidRPr="003507D5">
        <w:tab/>
      </w:r>
    </w:p>
    <w:p w14:paraId="7097616A" w14:textId="77777777" w:rsidR="00576DC5" w:rsidRPr="003507D5" w:rsidRDefault="00576DC5" w:rsidP="00626939">
      <w:pPr>
        <w:tabs>
          <w:tab w:val="left" w:pos="1080"/>
        </w:tabs>
        <w:ind w:left="1260"/>
        <w:jc w:val="both"/>
      </w:pPr>
      <w:r w:rsidRPr="003507D5">
        <w:tab/>
      </w:r>
      <w:r w:rsidRPr="003507D5">
        <w:tab/>
      </w:r>
    </w:p>
    <w:p w14:paraId="7A810316" w14:textId="77777777" w:rsidR="00270138" w:rsidRPr="003507D5" w:rsidRDefault="00270138" w:rsidP="00626939">
      <w:pPr>
        <w:tabs>
          <w:tab w:val="left" w:pos="1080"/>
        </w:tabs>
        <w:ind w:left="1260"/>
        <w:jc w:val="both"/>
      </w:pPr>
    </w:p>
    <w:p w14:paraId="42604C44" w14:textId="77777777" w:rsidR="00270138" w:rsidRPr="003507D5" w:rsidRDefault="00270138" w:rsidP="00626939">
      <w:pPr>
        <w:tabs>
          <w:tab w:val="left" w:pos="1080"/>
        </w:tabs>
        <w:ind w:left="1260"/>
        <w:jc w:val="both"/>
      </w:pPr>
    </w:p>
    <w:p w14:paraId="035AAE7D" w14:textId="112A5321" w:rsidR="00E95565" w:rsidRPr="003507D5" w:rsidRDefault="003121AD" w:rsidP="00E95565">
      <w:pPr>
        <w:tabs>
          <w:tab w:val="left" w:pos="1080"/>
        </w:tabs>
        <w:ind w:left="5812"/>
      </w:pPr>
      <w:r w:rsidRPr="003507D5">
        <w:t xml:space="preserve">Mia </w:t>
      </w:r>
      <w:proofErr w:type="spellStart"/>
      <w:r w:rsidRPr="003507D5">
        <w:t>Prameswari</w:t>
      </w:r>
      <w:proofErr w:type="spellEnd"/>
      <w:r w:rsidRPr="003507D5">
        <w:t xml:space="preserve">, S.E., </w:t>
      </w:r>
      <w:proofErr w:type="spellStart"/>
      <w:r w:rsidRPr="003507D5">
        <w:t>M.Si</w:t>
      </w:r>
      <w:proofErr w:type="spellEnd"/>
      <w:r w:rsidRPr="003507D5">
        <w:t>.</w:t>
      </w:r>
    </w:p>
    <w:p w14:paraId="48E4A676" w14:textId="38E81699" w:rsidR="000070AA" w:rsidRPr="00626939" w:rsidRDefault="000070AA" w:rsidP="00E95565">
      <w:pPr>
        <w:tabs>
          <w:tab w:val="left" w:pos="1080"/>
        </w:tabs>
        <w:ind w:left="5812"/>
        <w:rPr>
          <w:sz w:val="22"/>
          <w:szCs w:val="22"/>
        </w:rPr>
      </w:pPr>
      <w:r w:rsidRPr="003507D5">
        <w:t xml:space="preserve">NIP. </w:t>
      </w:r>
      <w:r w:rsidR="00E64D48" w:rsidRPr="003507D5">
        <w:t>197901142006042001</w:t>
      </w:r>
    </w:p>
    <w:sectPr w:rsidR="000070AA" w:rsidRPr="00626939" w:rsidSect="00007D66">
      <w:headerReference w:type="default" r:id="rId7"/>
      <w:pgSz w:w="12240" w:h="15840"/>
      <w:pgMar w:top="2231" w:right="1080" w:bottom="719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287122" w14:textId="77777777" w:rsidR="004E3AF5" w:rsidRDefault="004E3AF5" w:rsidP="00190AA5">
      <w:r>
        <w:separator/>
      </w:r>
    </w:p>
  </w:endnote>
  <w:endnote w:type="continuationSeparator" w:id="0">
    <w:p w14:paraId="476866DB" w14:textId="77777777" w:rsidR="004E3AF5" w:rsidRDefault="004E3AF5" w:rsidP="00190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42136B" w14:textId="77777777" w:rsidR="004E3AF5" w:rsidRDefault="004E3AF5" w:rsidP="00190AA5">
      <w:r>
        <w:separator/>
      </w:r>
    </w:p>
  </w:footnote>
  <w:footnote w:type="continuationSeparator" w:id="0">
    <w:p w14:paraId="4DF28CA4" w14:textId="77777777" w:rsidR="004E3AF5" w:rsidRDefault="004E3AF5" w:rsidP="00190A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361F0" w14:textId="0BE64F94" w:rsidR="00D57A12" w:rsidRPr="003865CC" w:rsidRDefault="003D2E15" w:rsidP="003865CC">
    <w:pPr>
      <w:pStyle w:val="Header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87A720" wp14:editId="085F56E9">
              <wp:simplePos x="0" y="0"/>
              <wp:positionH relativeFrom="column">
                <wp:posOffset>-374938</wp:posOffset>
              </wp:positionH>
              <wp:positionV relativeFrom="paragraph">
                <wp:posOffset>-266527</wp:posOffset>
              </wp:positionV>
              <wp:extent cx="6974205" cy="1058545"/>
              <wp:effectExtent l="0" t="0" r="0" b="8255"/>
              <wp:wrapNone/>
              <wp:docPr id="13512198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74205" cy="1058545"/>
                        <a:chOff x="0" y="0"/>
                        <a:chExt cx="6974205" cy="1058545"/>
                      </a:xfrm>
                    </wpg:grpSpPr>
                    <wps:wsp>
                      <wps:cNvPr id="6" name="Rectangle 2"/>
                      <wps:cNvSpPr>
                        <a:spLocks noChangeArrowheads="1"/>
                      </wps:cNvSpPr>
                      <wps:spPr bwMode="auto">
                        <a:xfrm>
                          <a:off x="1038225" y="104775"/>
                          <a:ext cx="3888105" cy="95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92C7EF" w14:textId="77777777" w:rsidR="000E247F" w:rsidRDefault="003D2E15" w:rsidP="003D2E15">
                            <w:pPr>
                              <w:pStyle w:val="Header"/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  <w:t>KEMENTERIAN PENDIDIKAN TINGGI, SAINS,</w:t>
                            </w:r>
                            <w:r w:rsidR="000E247F"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0B7FB03" w14:textId="55626A3F" w:rsidR="003D2E15" w:rsidRPr="006F19EA" w:rsidRDefault="003D2E15" w:rsidP="003D2E15">
                            <w:pPr>
                              <w:pStyle w:val="Header"/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  <w:t>DAN TEKNOLOGI</w:t>
                            </w:r>
                          </w:p>
                          <w:p w14:paraId="0D258AEB" w14:textId="77777777" w:rsidR="003D2E15" w:rsidRPr="006F19EA" w:rsidRDefault="003D2E15" w:rsidP="003D2E15">
                            <w:pPr>
                              <w:pStyle w:val="Header"/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  <w:t>UNIVERSITAS DIPONEGORO</w:t>
                            </w:r>
                          </w:p>
                          <w:p w14:paraId="744F1144" w14:textId="77777777" w:rsidR="003D2E15" w:rsidRPr="006F19EA" w:rsidRDefault="003D2E15" w:rsidP="003D2E15">
                            <w:pPr>
                              <w:pStyle w:val="Header"/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  <w:t>FAKULTAS EKONOMIKA DAN BISNIS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00599969" name="Picture 4" descr="D:\Data UPA\logo\Logo undip big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" name="Text Box 200"/>
                      <wps:cNvSpPr txBox="1">
                        <a:spLocks noChangeArrowheads="1"/>
                      </wps:cNvSpPr>
                      <wps:spPr bwMode="auto">
                        <a:xfrm>
                          <a:off x="4543425" y="180975"/>
                          <a:ext cx="243078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564AE0" w14:textId="77777777" w:rsidR="003D2E15" w:rsidRPr="004A2155" w:rsidRDefault="003D2E15" w:rsidP="003D2E15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Jalan Prof.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Moeljono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S.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Trastotenojo</w:t>
                            </w:r>
                            <w:proofErr w:type="spellEnd"/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41833FE1" w14:textId="77777777" w:rsidR="003D2E15" w:rsidRPr="004A2155" w:rsidRDefault="003D2E15" w:rsidP="003D2E15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Tembalang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Semarang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Kode Pos 50275 </w:t>
                            </w:r>
                          </w:p>
                          <w:p w14:paraId="63365FAC" w14:textId="77777777" w:rsidR="003D2E15" w:rsidRPr="007D1868" w:rsidRDefault="003D2E15" w:rsidP="003D2E15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Tel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epon</w:t>
                            </w:r>
                            <w:proofErr w:type="spellEnd"/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(024) 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43</w:t>
                            </w:r>
                          </w:p>
                          <w:p w14:paraId="38012785" w14:textId="77777777" w:rsidR="003D2E15" w:rsidRDefault="003D2E15" w:rsidP="003D2E15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hyperlink r:id="rId2" w:history="1">
                              <w:r w:rsidRPr="007D1868">
                                <w:rPr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Laman: www.feb.undip.ac.id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</w:p>
                          <w:p w14:paraId="1F55F196" w14:textId="77777777" w:rsidR="003D2E15" w:rsidRPr="00A9048F" w:rsidRDefault="003D2E15" w:rsidP="003D2E15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Pos-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:</w:t>
                            </w:r>
                            <w:r w:rsidRPr="006F19EA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3" w:history="1">
                              <w:proofErr w:type="spellStart"/>
                              <w:r w:rsidRPr="006F19EA">
                                <w:rPr>
                                  <w:rStyle w:val="Hyperlink"/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  <w:u w:val="none"/>
                                </w:rPr>
                                <w:t>feb</w:t>
                              </w:r>
                              <w:proofErr w:type="spellEnd"/>
                              <w:r w:rsidRPr="006F19EA">
                                <w:rPr>
                                  <w:rStyle w:val="Hyperlink"/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  <w:u w:val="none"/>
                                </w:rPr>
                                <w:t>[at]live.undip.ac.id</w:t>
                              </w:r>
                            </w:hyperlink>
                          </w:p>
                          <w:p w14:paraId="3F21B9EB" w14:textId="77777777" w:rsidR="003D2E15" w:rsidRPr="00D45CF6" w:rsidRDefault="003D2E15" w:rsidP="003D2E15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87A720" id="Group 2" o:spid="_x0000_s1026" style="position:absolute;margin-left:-29.5pt;margin-top:-21pt;width:549.15pt;height:83.35pt;z-index:251659264" coordsize="69742,10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">
              <v:rect id="Rectangle 2" o:spid="_x0000_s1027" style="position:absolute;left:10382;top:1047;width:38881;height:9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>
                <v:textbox>
                  <w:txbxContent>
                    <w:p w14:paraId="3B92C7EF" w14:textId="77777777" w:rsidR="000E247F" w:rsidRDefault="003D2E15" w:rsidP="003D2E15">
                      <w:pPr>
                        <w:pStyle w:val="Header"/>
                        <w:rPr>
                          <w:b/>
                          <w:color w:val="000066"/>
                          <w:sz w:val="22"/>
                          <w:szCs w:val="22"/>
                        </w:rPr>
                      </w:pPr>
                      <w:r w:rsidRPr="006F19EA">
                        <w:rPr>
                          <w:b/>
                          <w:color w:val="000066"/>
                          <w:sz w:val="22"/>
                          <w:szCs w:val="22"/>
                        </w:rPr>
                        <w:t>KEMENTERIAN PENDIDIKAN TINGGI, SAINS,</w:t>
                      </w:r>
                      <w:r w:rsidR="000E247F">
                        <w:rPr>
                          <w:b/>
                          <w:color w:val="00006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0B7FB03" w14:textId="55626A3F" w:rsidR="003D2E15" w:rsidRPr="006F19EA" w:rsidRDefault="003D2E15" w:rsidP="003D2E15">
                      <w:pPr>
                        <w:pStyle w:val="Header"/>
                        <w:rPr>
                          <w:b/>
                          <w:color w:val="000066"/>
                          <w:sz w:val="22"/>
                          <w:szCs w:val="22"/>
                        </w:rPr>
                      </w:pPr>
                      <w:r w:rsidRPr="006F19EA">
                        <w:rPr>
                          <w:b/>
                          <w:color w:val="000066"/>
                          <w:sz w:val="22"/>
                          <w:szCs w:val="22"/>
                        </w:rPr>
                        <w:t>DAN TEKNOLOGI</w:t>
                      </w:r>
                    </w:p>
                    <w:p w14:paraId="0D258AEB" w14:textId="77777777" w:rsidR="003D2E15" w:rsidRPr="006F19EA" w:rsidRDefault="003D2E15" w:rsidP="003D2E15">
                      <w:pPr>
                        <w:pStyle w:val="Header"/>
                        <w:rPr>
                          <w:b/>
                          <w:color w:val="000066"/>
                          <w:sz w:val="32"/>
                          <w:szCs w:val="32"/>
                        </w:rPr>
                      </w:pPr>
                      <w:r w:rsidRPr="006F19EA">
                        <w:rPr>
                          <w:b/>
                          <w:color w:val="000066"/>
                          <w:sz w:val="32"/>
                          <w:szCs w:val="32"/>
                        </w:rPr>
                        <w:t>UNIVERSITAS DIPONEGORO</w:t>
                      </w:r>
                    </w:p>
                    <w:p w14:paraId="744F1144" w14:textId="77777777" w:rsidR="003D2E15" w:rsidRPr="006F19EA" w:rsidRDefault="003D2E15" w:rsidP="003D2E15">
                      <w:pPr>
                        <w:pStyle w:val="Header"/>
                        <w:rPr>
                          <w:b/>
                          <w:color w:val="000066"/>
                          <w:sz w:val="28"/>
                          <w:szCs w:val="28"/>
                        </w:rPr>
                      </w:pPr>
                      <w:r w:rsidRPr="006F19EA">
                        <w:rPr>
                          <w:b/>
                          <w:color w:val="000066"/>
                          <w:sz w:val="28"/>
                          <w:szCs w:val="28"/>
                        </w:rPr>
                        <w:t>FAKULTAS EKONOMIKA DAN BISNIS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width:9906;height:10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">
                <v:imagedata r:id="rId4" o:title="Logo undip big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9" type="#_x0000_t202" style="position:absolute;left:45434;top:1809;width:24308;height:7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" filled="f" stroked="f">
                <v:textbox inset=",7.2pt,,0">
                  <w:txbxContent>
                    <w:p w14:paraId="18564AE0" w14:textId="77777777" w:rsidR="003D2E15" w:rsidRPr="004A2155" w:rsidRDefault="003D2E15" w:rsidP="003D2E15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Jalan Prof.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Moeljono</w:t>
                      </w:r>
                      <w:proofErr w:type="spellEnd"/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S.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Trastotenojo</w:t>
                      </w:r>
                      <w:proofErr w:type="spellEnd"/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41833FE1" w14:textId="77777777" w:rsidR="003D2E15" w:rsidRPr="004A2155" w:rsidRDefault="003D2E15" w:rsidP="003D2E15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Tembalang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Semarang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Kode Pos 50275 </w:t>
                      </w:r>
                    </w:p>
                    <w:p w14:paraId="63365FAC" w14:textId="77777777" w:rsidR="003D2E15" w:rsidRPr="007D1868" w:rsidRDefault="003D2E15" w:rsidP="003D2E15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proofErr w:type="spellStart"/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Tel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epon</w:t>
                      </w:r>
                      <w:proofErr w:type="spellEnd"/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(024) 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43</w:t>
                      </w:r>
                    </w:p>
                    <w:p w14:paraId="38012785" w14:textId="77777777" w:rsidR="003D2E15" w:rsidRDefault="003D2E15" w:rsidP="003D2E15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hyperlink r:id="rId5" w:history="1">
                        <w:r w:rsidRPr="007D1868">
                          <w:rPr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Laman: www.feb.undip.ac.id</w:t>
                        </w:r>
                      </w:hyperlink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</w:p>
                    <w:p w14:paraId="1F55F196" w14:textId="77777777" w:rsidR="003D2E15" w:rsidRPr="00A9048F" w:rsidRDefault="003D2E15" w:rsidP="003D2E15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Pos-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el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:</w:t>
                      </w:r>
                      <w:r w:rsidRPr="006F19EA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  <w:hyperlink r:id="rId6" w:history="1">
                        <w:proofErr w:type="spellStart"/>
                        <w:r w:rsidRPr="006F19EA">
                          <w:rPr>
                            <w:rStyle w:val="Hyperlink"/>
                            <w:rFonts w:ascii="Arial" w:hAnsi="Arial" w:cs="Arial"/>
                            <w:color w:val="000066"/>
                            <w:sz w:val="14"/>
                            <w:szCs w:val="14"/>
                            <w:u w:val="none"/>
                          </w:rPr>
                          <w:t>feb</w:t>
                        </w:r>
                        <w:proofErr w:type="spellEnd"/>
                        <w:r w:rsidRPr="006F19EA">
                          <w:rPr>
                            <w:rStyle w:val="Hyperlink"/>
                            <w:rFonts w:ascii="Arial" w:hAnsi="Arial" w:cs="Arial"/>
                            <w:color w:val="000066"/>
                            <w:sz w:val="14"/>
                            <w:szCs w:val="14"/>
                            <w:u w:val="none"/>
                          </w:rPr>
                          <w:t>[at]live.undip.ac.id</w:t>
                        </w:r>
                      </w:hyperlink>
                    </w:p>
                    <w:p w14:paraId="3F21B9EB" w14:textId="77777777" w:rsidR="003D2E15" w:rsidRPr="00D45CF6" w:rsidRDefault="003D2E15" w:rsidP="003D2E15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C52ECC"/>
    <w:multiLevelType w:val="hybridMultilevel"/>
    <w:tmpl w:val="1C622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5686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proofState w:spelling="clean" w:grammar="clean"/>
  <w:attachedTemplate r:id="rId1"/>
  <w:defaultTabStop w:val="720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01A"/>
    <w:rsid w:val="0000659E"/>
    <w:rsid w:val="000070AA"/>
    <w:rsid w:val="00007D66"/>
    <w:rsid w:val="0001373F"/>
    <w:rsid w:val="000614BB"/>
    <w:rsid w:val="000718C5"/>
    <w:rsid w:val="00083BAB"/>
    <w:rsid w:val="000E247F"/>
    <w:rsid w:val="000E7A62"/>
    <w:rsid w:val="000F3632"/>
    <w:rsid w:val="00130BE8"/>
    <w:rsid w:val="001335C3"/>
    <w:rsid w:val="00147CB4"/>
    <w:rsid w:val="001729A7"/>
    <w:rsid w:val="0018501A"/>
    <w:rsid w:val="00190AA5"/>
    <w:rsid w:val="001A6928"/>
    <w:rsid w:val="001C2813"/>
    <w:rsid w:val="001E053E"/>
    <w:rsid w:val="001F6156"/>
    <w:rsid w:val="001F7F18"/>
    <w:rsid w:val="0024447E"/>
    <w:rsid w:val="002474E9"/>
    <w:rsid w:val="00261E8B"/>
    <w:rsid w:val="002640EB"/>
    <w:rsid w:val="00270138"/>
    <w:rsid w:val="0029058A"/>
    <w:rsid w:val="002B3DBD"/>
    <w:rsid w:val="002C16F2"/>
    <w:rsid w:val="002C4C35"/>
    <w:rsid w:val="003121AD"/>
    <w:rsid w:val="00317CCB"/>
    <w:rsid w:val="003209B2"/>
    <w:rsid w:val="00337EBA"/>
    <w:rsid w:val="003507D5"/>
    <w:rsid w:val="003547AB"/>
    <w:rsid w:val="003865CC"/>
    <w:rsid w:val="003A0F40"/>
    <w:rsid w:val="003A5DDE"/>
    <w:rsid w:val="003A6E0C"/>
    <w:rsid w:val="003B3EAB"/>
    <w:rsid w:val="003D2E15"/>
    <w:rsid w:val="003F021E"/>
    <w:rsid w:val="00404D99"/>
    <w:rsid w:val="004144BC"/>
    <w:rsid w:val="0044144C"/>
    <w:rsid w:val="004B3B2D"/>
    <w:rsid w:val="004B3DC3"/>
    <w:rsid w:val="004C19FB"/>
    <w:rsid w:val="004E3AF5"/>
    <w:rsid w:val="005112A3"/>
    <w:rsid w:val="00514EE8"/>
    <w:rsid w:val="00576DC5"/>
    <w:rsid w:val="00585730"/>
    <w:rsid w:val="00586E28"/>
    <w:rsid w:val="00597E2A"/>
    <w:rsid w:val="005A527E"/>
    <w:rsid w:val="005B06A2"/>
    <w:rsid w:val="005C0CF8"/>
    <w:rsid w:val="006170DF"/>
    <w:rsid w:val="00626939"/>
    <w:rsid w:val="0063051B"/>
    <w:rsid w:val="00656BA7"/>
    <w:rsid w:val="006727CA"/>
    <w:rsid w:val="00674771"/>
    <w:rsid w:val="0069171D"/>
    <w:rsid w:val="006D12FF"/>
    <w:rsid w:val="006D1538"/>
    <w:rsid w:val="006D4C52"/>
    <w:rsid w:val="006F0F49"/>
    <w:rsid w:val="007227F1"/>
    <w:rsid w:val="00726C14"/>
    <w:rsid w:val="00740EB9"/>
    <w:rsid w:val="007525B4"/>
    <w:rsid w:val="007619D3"/>
    <w:rsid w:val="007B65E0"/>
    <w:rsid w:val="00815C3C"/>
    <w:rsid w:val="008200AA"/>
    <w:rsid w:val="008200E4"/>
    <w:rsid w:val="0082573B"/>
    <w:rsid w:val="008A79BE"/>
    <w:rsid w:val="008D2E8F"/>
    <w:rsid w:val="00911653"/>
    <w:rsid w:val="00925752"/>
    <w:rsid w:val="00936563"/>
    <w:rsid w:val="009618EB"/>
    <w:rsid w:val="00964C4F"/>
    <w:rsid w:val="009927C9"/>
    <w:rsid w:val="009A4B11"/>
    <w:rsid w:val="009A6269"/>
    <w:rsid w:val="00A11B2F"/>
    <w:rsid w:val="00A444F6"/>
    <w:rsid w:val="00A5053E"/>
    <w:rsid w:val="00A67AC9"/>
    <w:rsid w:val="00A75291"/>
    <w:rsid w:val="00AE3DC9"/>
    <w:rsid w:val="00AF61A2"/>
    <w:rsid w:val="00B02E86"/>
    <w:rsid w:val="00B04107"/>
    <w:rsid w:val="00B37E3C"/>
    <w:rsid w:val="00B4075E"/>
    <w:rsid w:val="00B80900"/>
    <w:rsid w:val="00B91B83"/>
    <w:rsid w:val="00BA19DF"/>
    <w:rsid w:val="00BB2085"/>
    <w:rsid w:val="00BD476B"/>
    <w:rsid w:val="00C00308"/>
    <w:rsid w:val="00C3062C"/>
    <w:rsid w:val="00C97EF2"/>
    <w:rsid w:val="00CA684E"/>
    <w:rsid w:val="00CE1597"/>
    <w:rsid w:val="00CF7656"/>
    <w:rsid w:val="00D019B8"/>
    <w:rsid w:val="00D0363B"/>
    <w:rsid w:val="00D3223D"/>
    <w:rsid w:val="00D57A12"/>
    <w:rsid w:val="00D57F87"/>
    <w:rsid w:val="00D80DF7"/>
    <w:rsid w:val="00D87D33"/>
    <w:rsid w:val="00D977A0"/>
    <w:rsid w:val="00DC22DA"/>
    <w:rsid w:val="00DE32E4"/>
    <w:rsid w:val="00DE7FC9"/>
    <w:rsid w:val="00E166A9"/>
    <w:rsid w:val="00E64D48"/>
    <w:rsid w:val="00E919D4"/>
    <w:rsid w:val="00E95565"/>
    <w:rsid w:val="00E96DE2"/>
    <w:rsid w:val="00EA6776"/>
    <w:rsid w:val="00ED064A"/>
    <w:rsid w:val="00EE07AB"/>
    <w:rsid w:val="00F139E8"/>
    <w:rsid w:val="00F174A2"/>
    <w:rsid w:val="00F33EBF"/>
    <w:rsid w:val="00F43104"/>
    <w:rsid w:val="00F472D6"/>
    <w:rsid w:val="00F56E27"/>
    <w:rsid w:val="00F67C91"/>
    <w:rsid w:val="00FB1D39"/>
    <w:rsid w:val="00FC2EC9"/>
    <w:rsid w:val="00FE6557"/>
    <w:rsid w:val="00FE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596BD8"/>
  <w15:chartTrackingRefBased/>
  <w15:docId w15:val="{6B9C5443-9827-4E54-8DAD-B28EE937B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019B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90A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0AA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90A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0AA5"/>
    <w:rPr>
      <w:sz w:val="24"/>
      <w:szCs w:val="24"/>
    </w:rPr>
  </w:style>
  <w:style w:type="character" w:styleId="Hyperlink">
    <w:name w:val="Hyperlink"/>
    <w:basedOn w:val="DefaultParagraphFont"/>
    <w:uiPriority w:val="99"/>
    <w:rsid w:val="00190A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eb@live.undip.ac.id" TargetMode="External"/><Relationship Id="rId2" Type="http://schemas.openxmlformats.org/officeDocument/2006/relationships/hyperlink" Target="http://Laman:%20www.feb.undip.ac.id" TargetMode="External"/><Relationship Id="rId1" Type="http://schemas.openxmlformats.org/officeDocument/2006/relationships/image" Target="media/image1.jpeg"/><Relationship Id="rId6" Type="http://schemas.openxmlformats.org/officeDocument/2006/relationships/hyperlink" Target="mailto:feb@live.undip.ac.id" TargetMode="External"/><Relationship Id="rId5" Type="http://schemas.openxmlformats.org/officeDocument/2006/relationships/hyperlink" Target="http://Laman:%20www.feb.undip.ac.id" TargetMode="External"/><Relationship Id="rId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urat-surat\srt_keterangan\surat_pernyataan_masih_kuliah%20ktu%20baru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surat_pernyataan_masih_kuliah ktu baru.dot</Template>
  <TotalTime>14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DEPARTEMEN PENDIDIKAN NASIONAL</vt:lpstr>
    </vt:vector>
  </TitlesOfParts>
  <Company>UGM</Company>
  <LinksUpToDate>false</LinksUpToDate>
  <CharactersWithSpaces>1352</CharactersWithSpaces>
  <SharedDoc>false</SharedDoc>
  <HLinks>
    <vt:vector size="6" baseType="variant">
      <vt:variant>
        <vt:i4>6619192</vt:i4>
      </vt:variant>
      <vt:variant>
        <vt:i4>0</vt:i4>
      </vt:variant>
      <vt:variant>
        <vt:i4>0</vt:i4>
      </vt:variant>
      <vt:variant>
        <vt:i4>5</vt:i4>
      </vt:variant>
      <vt:variant>
        <vt:lpwstr>http://www.feb.undip.ac.id/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DEPARTEMEN PENDIDIKAN NASIONAL</dc:title>
  <dc:subject/>
  <dc:creator>ASUS</dc:creator>
  <cp:keywords/>
  <cp:lastModifiedBy>FEB Jaya</cp:lastModifiedBy>
  <cp:revision>21</cp:revision>
  <cp:lastPrinted>2011-09-05T02:26:00Z</cp:lastPrinted>
  <dcterms:created xsi:type="dcterms:W3CDTF">2022-11-04T08:10:00Z</dcterms:created>
  <dcterms:modified xsi:type="dcterms:W3CDTF">2024-12-06T07:05:00Z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0975df14b36ddcaf0903aef20ced33c6e3599a1528b9caf7ce05c7b0e49e751c</vt:lpwstr>
  </property>
</Properties>
</file>